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424"/>
        <w:gridCol w:w="106"/>
        <w:gridCol w:w="164"/>
        <w:gridCol w:w="3270"/>
        <w:gridCol w:w="1342"/>
        <w:gridCol w:w="2913"/>
      </w:tblGrid>
      <w:tr w:rsidR="000172E5" w:rsidRPr="00846B76" w14:paraId="6B61F3AB" w14:textId="77777777" w:rsidTr="006145D8">
        <w:tc>
          <w:tcPr>
            <w:tcW w:w="5000" w:type="pct"/>
            <w:gridSpan w:val="7"/>
            <w:shd w:val="clear" w:color="auto" w:fill="731F1C" w:themeFill="accent5"/>
            <w:vAlign w:val="bottom"/>
          </w:tcPr>
          <w:p w14:paraId="2B8012E7" w14:textId="77777777" w:rsidR="000172E5" w:rsidRPr="00F12965" w:rsidRDefault="001B347A" w:rsidP="00F12965">
            <w:pPr>
              <w:pStyle w:val="Titre1"/>
              <w:rPr>
                <w:b w:val="0"/>
              </w:rPr>
            </w:pPr>
            <w:r w:rsidRPr="00AA4608">
              <w:rPr>
                <w:b w:val="0"/>
                <w:sz w:val="24"/>
              </w:rPr>
              <w:t xml:space="preserve">Coordonnées </w:t>
            </w:r>
            <w:r w:rsidR="006F77FF" w:rsidRPr="00AA4608">
              <w:rPr>
                <w:b w:val="0"/>
                <w:sz w:val="24"/>
              </w:rPr>
              <w:t>1er</w:t>
            </w:r>
            <w:r w:rsidRPr="00AA4608">
              <w:rPr>
                <w:b w:val="0"/>
                <w:sz w:val="24"/>
              </w:rPr>
              <w:t xml:space="preserve"> participant</w:t>
            </w:r>
          </w:p>
        </w:tc>
      </w:tr>
      <w:tr w:rsidR="0088580B" w:rsidRPr="00846B76" w14:paraId="1F57AE03" w14:textId="77777777" w:rsidTr="001A715A">
        <w:tc>
          <w:tcPr>
            <w:tcW w:w="1185" w:type="pct"/>
            <w:vAlign w:val="bottom"/>
          </w:tcPr>
          <w:p w14:paraId="27CDD977" w14:textId="77777777" w:rsidR="0088580B" w:rsidRPr="007C3748" w:rsidRDefault="001B347A" w:rsidP="00E204FF">
            <w:pPr>
              <w:pStyle w:val="Retraitnormal"/>
              <w:rPr>
                <w:sz w:val="24"/>
              </w:rPr>
            </w:pPr>
            <w:r w:rsidRPr="007C3748">
              <w:rPr>
                <w:sz w:val="24"/>
              </w:rPr>
              <w:t>Nom &amp; Prénom</w:t>
            </w:r>
          </w:p>
        </w:tc>
        <w:tc>
          <w:tcPr>
            <w:tcW w:w="3815" w:type="pct"/>
            <w:gridSpan w:val="6"/>
            <w:tcBorders>
              <w:bottom w:val="single" w:sz="4" w:space="0" w:color="auto"/>
            </w:tcBorders>
            <w:vAlign w:val="bottom"/>
          </w:tcPr>
          <w:p w14:paraId="1F1C64E7" w14:textId="77777777" w:rsidR="0088580B" w:rsidRPr="007C3748" w:rsidRDefault="001A715A" w:rsidP="00E204FF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88580B" w:rsidRPr="00846B76" w14:paraId="57FEC61F" w14:textId="77777777" w:rsidTr="001A715A">
        <w:tc>
          <w:tcPr>
            <w:tcW w:w="1382" w:type="pct"/>
            <w:gridSpan w:val="2"/>
            <w:vAlign w:val="bottom"/>
          </w:tcPr>
          <w:p w14:paraId="01BB767F" w14:textId="77777777" w:rsidR="0088580B" w:rsidRPr="007C3748" w:rsidRDefault="001B347A" w:rsidP="00E204FF">
            <w:pPr>
              <w:pStyle w:val="Retraitnormal"/>
              <w:rPr>
                <w:sz w:val="24"/>
              </w:rPr>
            </w:pPr>
            <w:r w:rsidRPr="007C3748">
              <w:rPr>
                <w:sz w:val="24"/>
              </w:rPr>
              <w:t>Adresse</w:t>
            </w:r>
          </w:p>
        </w:tc>
        <w:tc>
          <w:tcPr>
            <w:tcW w:w="1643" w:type="pct"/>
            <w:gridSpan w:val="3"/>
            <w:tcBorders>
              <w:bottom w:val="single" w:sz="4" w:space="0" w:color="auto"/>
            </w:tcBorders>
            <w:vAlign w:val="bottom"/>
          </w:tcPr>
          <w:p w14:paraId="0FBD8B9B" w14:textId="77777777" w:rsidR="0088580B" w:rsidRPr="007C3748" w:rsidRDefault="0088580B" w:rsidP="00E204FF">
            <w:pPr>
              <w:rPr>
                <w:sz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  <w:vAlign w:val="bottom"/>
          </w:tcPr>
          <w:p w14:paraId="75A165E4" w14:textId="77777777" w:rsidR="0088580B" w:rsidRPr="007C3748" w:rsidRDefault="001B347A" w:rsidP="00E204FF">
            <w:pPr>
              <w:spacing w:before="120"/>
              <w:rPr>
                <w:sz w:val="24"/>
              </w:rPr>
            </w:pPr>
            <w:r w:rsidRPr="007C3748">
              <w:rPr>
                <w:sz w:val="24"/>
              </w:rPr>
              <w:t>Courriel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ECF98" w14:textId="77777777" w:rsidR="0088580B" w:rsidRPr="007C3748" w:rsidRDefault="0088580B" w:rsidP="00E204FF">
            <w:pPr>
              <w:rPr>
                <w:sz w:val="24"/>
              </w:rPr>
            </w:pPr>
          </w:p>
        </w:tc>
      </w:tr>
      <w:tr w:rsidR="00E204FF" w:rsidRPr="00846B76" w14:paraId="3ABDD22E" w14:textId="77777777" w:rsidTr="001A715A">
        <w:tc>
          <w:tcPr>
            <w:tcW w:w="1382" w:type="pct"/>
            <w:gridSpan w:val="2"/>
            <w:vAlign w:val="bottom"/>
          </w:tcPr>
          <w:p w14:paraId="64036D2C" w14:textId="77777777" w:rsidR="00E204FF" w:rsidRPr="007C3748" w:rsidRDefault="001B347A" w:rsidP="00E204FF">
            <w:pPr>
              <w:pStyle w:val="Retraitnormal"/>
              <w:rPr>
                <w:sz w:val="24"/>
              </w:rPr>
            </w:pPr>
            <w:r w:rsidRPr="007C3748">
              <w:rPr>
                <w:sz w:val="24"/>
              </w:rPr>
              <w:t>Portable</w:t>
            </w:r>
          </w:p>
        </w:tc>
        <w:tc>
          <w:tcPr>
            <w:tcW w:w="3618" w:type="pct"/>
            <w:gridSpan w:val="5"/>
            <w:tcBorders>
              <w:bottom w:val="single" w:sz="4" w:space="0" w:color="auto"/>
            </w:tcBorders>
            <w:vAlign w:val="bottom"/>
          </w:tcPr>
          <w:p w14:paraId="72802FFC" w14:textId="77777777" w:rsidR="00E204FF" w:rsidRPr="007C3748" w:rsidRDefault="00E204FF" w:rsidP="00E204FF">
            <w:pPr>
              <w:rPr>
                <w:sz w:val="24"/>
              </w:rPr>
            </w:pPr>
          </w:p>
        </w:tc>
      </w:tr>
      <w:tr w:rsidR="00E84882" w:rsidRPr="00846B76" w14:paraId="5F4624C3" w14:textId="77777777" w:rsidTr="001A715A">
        <w:trPr>
          <w:trHeight w:val="106"/>
        </w:trPr>
        <w:tc>
          <w:tcPr>
            <w:tcW w:w="1382" w:type="pct"/>
            <w:gridSpan w:val="2"/>
            <w:vAlign w:val="bottom"/>
          </w:tcPr>
          <w:p w14:paraId="1F34FD77" w14:textId="77777777" w:rsidR="00E84882" w:rsidRPr="007C3748" w:rsidRDefault="001A715A" w:rsidP="00E204FF">
            <w:pPr>
              <w:pStyle w:val="Retraitnormal"/>
              <w:rPr>
                <w:sz w:val="24"/>
              </w:rPr>
            </w:pPr>
            <w:r>
              <w:rPr>
                <w:sz w:val="24"/>
              </w:rPr>
              <w:t>Important votre taille ?</w:t>
            </w:r>
          </w:p>
        </w:tc>
        <w:tc>
          <w:tcPr>
            <w:tcW w:w="3618" w:type="pct"/>
            <w:gridSpan w:val="5"/>
            <w:tcBorders>
              <w:bottom w:val="single" w:sz="4" w:space="0" w:color="auto"/>
            </w:tcBorders>
            <w:vAlign w:val="bottom"/>
          </w:tcPr>
          <w:p w14:paraId="4EEC6E09" w14:textId="77777777" w:rsidR="00E84882" w:rsidRPr="007C3748" w:rsidRDefault="00E84882" w:rsidP="00E204FF">
            <w:pPr>
              <w:rPr>
                <w:sz w:val="24"/>
              </w:rPr>
            </w:pPr>
          </w:p>
        </w:tc>
      </w:tr>
      <w:tr w:rsidR="00E204FF" w:rsidRPr="00E204FF" w14:paraId="2C348234" w14:textId="77777777" w:rsidTr="006145D8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20FD3059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AC61C0" w:rsidRPr="00F12965" w14:paraId="74355727" w14:textId="77777777" w:rsidTr="001E6A80">
        <w:tc>
          <w:tcPr>
            <w:tcW w:w="5000" w:type="pct"/>
            <w:gridSpan w:val="7"/>
            <w:shd w:val="clear" w:color="auto" w:fill="731F1C" w:themeFill="accent5"/>
            <w:vAlign w:val="bottom"/>
          </w:tcPr>
          <w:p w14:paraId="7573BD62" w14:textId="77777777" w:rsidR="00AC61C0" w:rsidRPr="00F12965" w:rsidRDefault="00AC61C0" w:rsidP="001E6A80">
            <w:pPr>
              <w:pStyle w:val="Titre1"/>
              <w:rPr>
                <w:b w:val="0"/>
              </w:rPr>
            </w:pPr>
            <w:r w:rsidRPr="00AA4608">
              <w:rPr>
                <w:b w:val="0"/>
                <w:sz w:val="24"/>
              </w:rPr>
              <w:t xml:space="preserve">Coordonnées </w:t>
            </w:r>
            <w:r w:rsidR="006F77FF" w:rsidRPr="00AA4608">
              <w:rPr>
                <w:b w:val="0"/>
                <w:sz w:val="24"/>
              </w:rPr>
              <w:t>2ème</w:t>
            </w:r>
            <w:r w:rsidRPr="00AA4608">
              <w:rPr>
                <w:b w:val="0"/>
                <w:sz w:val="24"/>
              </w:rPr>
              <w:t xml:space="preserve"> participant</w:t>
            </w:r>
          </w:p>
        </w:tc>
      </w:tr>
      <w:tr w:rsidR="00AC61C0" w:rsidRPr="00846B76" w14:paraId="481D4CED" w14:textId="77777777" w:rsidTr="001A715A">
        <w:tc>
          <w:tcPr>
            <w:tcW w:w="1185" w:type="pct"/>
            <w:vAlign w:val="bottom"/>
          </w:tcPr>
          <w:p w14:paraId="3D5D6B6E" w14:textId="77777777" w:rsidR="00AC61C0" w:rsidRPr="007C3748" w:rsidRDefault="00AC61C0" w:rsidP="001E6A80">
            <w:pPr>
              <w:pStyle w:val="Retraitnormal"/>
              <w:rPr>
                <w:sz w:val="24"/>
              </w:rPr>
            </w:pPr>
            <w:r w:rsidRPr="007C3748">
              <w:rPr>
                <w:sz w:val="24"/>
              </w:rPr>
              <w:t>Nom &amp; Prénom</w:t>
            </w:r>
          </w:p>
        </w:tc>
        <w:tc>
          <w:tcPr>
            <w:tcW w:w="3815" w:type="pct"/>
            <w:gridSpan w:val="6"/>
            <w:tcBorders>
              <w:bottom w:val="single" w:sz="4" w:space="0" w:color="auto"/>
            </w:tcBorders>
            <w:vAlign w:val="bottom"/>
          </w:tcPr>
          <w:p w14:paraId="43EF22F8" w14:textId="77777777" w:rsidR="00AC61C0" w:rsidRPr="007C3748" w:rsidRDefault="00AC61C0" w:rsidP="001E6A80">
            <w:pPr>
              <w:rPr>
                <w:sz w:val="24"/>
              </w:rPr>
            </w:pPr>
          </w:p>
        </w:tc>
      </w:tr>
      <w:tr w:rsidR="00AC61C0" w:rsidRPr="00846B76" w14:paraId="064C1B82" w14:textId="77777777" w:rsidTr="001A715A">
        <w:tc>
          <w:tcPr>
            <w:tcW w:w="1382" w:type="pct"/>
            <w:gridSpan w:val="2"/>
            <w:vAlign w:val="bottom"/>
          </w:tcPr>
          <w:p w14:paraId="271CE8DB" w14:textId="77777777" w:rsidR="00AC61C0" w:rsidRPr="007C3748" w:rsidRDefault="00AC61C0" w:rsidP="001E6A80">
            <w:pPr>
              <w:pStyle w:val="Retraitnormal"/>
              <w:rPr>
                <w:sz w:val="24"/>
              </w:rPr>
            </w:pPr>
            <w:r w:rsidRPr="007C3748">
              <w:rPr>
                <w:sz w:val="24"/>
              </w:rPr>
              <w:t>Adresse</w:t>
            </w:r>
          </w:p>
        </w:tc>
        <w:tc>
          <w:tcPr>
            <w:tcW w:w="1643" w:type="pct"/>
            <w:gridSpan w:val="3"/>
            <w:tcBorders>
              <w:bottom w:val="single" w:sz="4" w:space="0" w:color="auto"/>
            </w:tcBorders>
            <w:vAlign w:val="bottom"/>
          </w:tcPr>
          <w:p w14:paraId="1B1DDB59" w14:textId="77777777" w:rsidR="00AC61C0" w:rsidRPr="007C3748" w:rsidRDefault="00AC61C0" w:rsidP="001E6A80">
            <w:pPr>
              <w:rPr>
                <w:sz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  <w:vAlign w:val="bottom"/>
          </w:tcPr>
          <w:p w14:paraId="6374AB3D" w14:textId="77777777" w:rsidR="00AC61C0" w:rsidRPr="007C3748" w:rsidRDefault="00AC61C0" w:rsidP="001E6A80">
            <w:pPr>
              <w:spacing w:before="120"/>
              <w:rPr>
                <w:sz w:val="24"/>
              </w:rPr>
            </w:pPr>
            <w:r w:rsidRPr="007C3748">
              <w:rPr>
                <w:sz w:val="24"/>
              </w:rPr>
              <w:t>Courriel</w:t>
            </w:r>
          </w:p>
        </w:tc>
        <w:tc>
          <w:tcPr>
            <w:tcW w:w="13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DA2F0F" w14:textId="77777777" w:rsidR="00AC61C0" w:rsidRPr="007C3748" w:rsidRDefault="00AC61C0" w:rsidP="001E6A80">
            <w:pPr>
              <w:rPr>
                <w:sz w:val="24"/>
              </w:rPr>
            </w:pPr>
          </w:p>
        </w:tc>
      </w:tr>
      <w:tr w:rsidR="00AC61C0" w:rsidRPr="00846B76" w14:paraId="0E7BBBA1" w14:textId="77777777" w:rsidTr="001A715A">
        <w:tc>
          <w:tcPr>
            <w:tcW w:w="1382" w:type="pct"/>
            <w:gridSpan w:val="2"/>
            <w:vAlign w:val="bottom"/>
          </w:tcPr>
          <w:p w14:paraId="30C80186" w14:textId="77777777" w:rsidR="00AC61C0" w:rsidRPr="007C3748" w:rsidRDefault="00AC61C0" w:rsidP="001E6A80">
            <w:pPr>
              <w:pStyle w:val="Retraitnormal"/>
              <w:rPr>
                <w:sz w:val="24"/>
              </w:rPr>
            </w:pPr>
            <w:r w:rsidRPr="007C3748">
              <w:rPr>
                <w:sz w:val="24"/>
              </w:rPr>
              <w:t>Portable</w:t>
            </w:r>
          </w:p>
        </w:tc>
        <w:tc>
          <w:tcPr>
            <w:tcW w:w="3618" w:type="pct"/>
            <w:gridSpan w:val="5"/>
            <w:tcBorders>
              <w:bottom w:val="single" w:sz="4" w:space="0" w:color="auto"/>
            </w:tcBorders>
            <w:vAlign w:val="bottom"/>
          </w:tcPr>
          <w:p w14:paraId="03EF4D79" w14:textId="77777777" w:rsidR="00AC61C0" w:rsidRPr="007C3748" w:rsidRDefault="00AC61C0" w:rsidP="001E6A80">
            <w:pPr>
              <w:rPr>
                <w:sz w:val="24"/>
              </w:rPr>
            </w:pPr>
          </w:p>
        </w:tc>
      </w:tr>
      <w:tr w:rsidR="00AC61C0" w:rsidRPr="00846B76" w14:paraId="758958DF" w14:textId="77777777" w:rsidTr="001A715A">
        <w:tc>
          <w:tcPr>
            <w:tcW w:w="1382" w:type="pct"/>
            <w:gridSpan w:val="2"/>
            <w:vAlign w:val="bottom"/>
          </w:tcPr>
          <w:p w14:paraId="3BD9CA75" w14:textId="77777777" w:rsidR="00AC61C0" w:rsidRPr="007C3748" w:rsidRDefault="001A715A" w:rsidP="001E6A80">
            <w:pPr>
              <w:pStyle w:val="Retraitnormal"/>
              <w:rPr>
                <w:sz w:val="24"/>
              </w:rPr>
            </w:pPr>
            <w:r>
              <w:rPr>
                <w:sz w:val="24"/>
              </w:rPr>
              <w:t>Important votre taille ?</w:t>
            </w:r>
          </w:p>
        </w:tc>
        <w:tc>
          <w:tcPr>
            <w:tcW w:w="3618" w:type="pct"/>
            <w:gridSpan w:val="5"/>
            <w:tcBorders>
              <w:bottom w:val="single" w:sz="4" w:space="0" w:color="auto"/>
            </w:tcBorders>
            <w:vAlign w:val="bottom"/>
          </w:tcPr>
          <w:p w14:paraId="2D38C279" w14:textId="77777777" w:rsidR="00AC61C0" w:rsidRPr="007C3748" w:rsidRDefault="00AC61C0" w:rsidP="001E6A80">
            <w:pPr>
              <w:rPr>
                <w:sz w:val="24"/>
              </w:rPr>
            </w:pPr>
          </w:p>
        </w:tc>
      </w:tr>
      <w:tr w:rsidR="00AC61C0" w:rsidRPr="00E204FF" w14:paraId="33C1FC40" w14:textId="77777777" w:rsidTr="001E6A80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312356B4" w14:textId="77777777" w:rsidR="00AC61C0" w:rsidRPr="00E204FF" w:rsidRDefault="00AC61C0" w:rsidP="007C3748">
            <w:pPr>
              <w:pStyle w:val="Sansinterligne"/>
              <w:jc w:val="center"/>
              <w:rPr>
                <w:sz w:val="8"/>
              </w:rPr>
            </w:pPr>
          </w:p>
        </w:tc>
      </w:tr>
      <w:tr w:rsidR="007C3748" w:rsidRPr="00E204FF" w14:paraId="24EDD1D0" w14:textId="77777777" w:rsidTr="001E6A80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33F6FA51" w14:textId="77777777" w:rsidR="007C3748" w:rsidRDefault="007C3748" w:rsidP="00E37163">
            <w:pPr>
              <w:pStyle w:val="Sansinterligne"/>
              <w:jc w:val="center"/>
              <w:rPr>
                <w:i/>
                <w:sz w:val="22"/>
                <w:highlight w:val="yellow"/>
              </w:rPr>
            </w:pPr>
          </w:p>
        </w:tc>
      </w:tr>
      <w:tr w:rsidR="007C3748" w:rsidRPr="00E204FF" w14:paraId="03A78D8D" w14:textId="77777777" w:rsidTr="001E6A80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5296F0FA" w14:textId="77777777" w:rsidR="007C3748" w:rsidRPr="00E204FF" w:rsidRDefault="007C3748" w:rsidP="001E6A80">
            <w:pPr>
              <w:pStyle w:val="Sansinterligne"/>
              <w:rPr>
                <w:sz w:val="8"/>
              </w:rPr>
            </w:pPr>
          </w:p>
        </w:tc>
      </w:tr>
      <w:tr w:rsidR="007C3748" w:rsidRPr="00E204FF" w14:paraId="40BB7BC2" w14:textId="77777777" w:rsidTr="001E6A80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4DEE0ED2" w14:textId="77777777" w:rsidR="007C3748" w:rsidRPr="00E204FF" w:rsidRDefault="007C3748" w:rsidP="001E6A80">
            <w:pPr>
              <w:pStyle w:val="Sansinterligne"/>
              <w:rPr>
                <w:sz w:val="8"/>
              </w:rPr>
            </w:pPr>
          </w:p>
        </w:tc>
      </w:tr>
      <w:tr w:rsidR="001B347A" w:rsidRPr="00846B76" w14:paraId="36890B23" w14:textId="77777777" w:rsidTr="00600EA9">
        <w:tc>
          <w:tcPr>
            <w:tcW w:w="5000" w:type="pct"/>
            <w:gridSpan w:val="7"/>
            <w:shd w:val="clear" w:color="auto" w:fill="731F1C" w:themeFill="accent5"/>
          </w:tcPr>
          <w:p w14:paraId="7387A9C6" w14:textId="77777777" w:rsidR="001B347A" w:rsidRPr="00A63D2C" w:rsidRDefault="001B347A" w:rsidP="00600EA9">
            <w:pPr>
              <w:pStyle w:val="Titre1"/>
              <w:rPr>
                <w:b w:val="0"/>
              </w:rPr>
            </w:pPr>
            <w:r w:rsidRPr="00AA4608">
              <w:rPr>
                <w:b w:val="0"/>
                <w:sz w:val="24"/>
              </w:rPr>
              <w:t>Informations diverses</w:t>
            </w:r>
          </w:p>
        </w:tc>
      </w:tr>
      <w:tr w:rsidR="001B347A" w:rsidRPr="00E204FF" w14:paraId="0B320C5C" w14:textId="77777777" w:rsidTr="006145D8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427D2172" w14:textId="77777777" w:rsidR="001B347A" w:rsidRPr="00E84882" w:rsidRDefault="001B347A" w:rsidP="00E204FF">
            <w:pPr>
              <w:pStyle w:val="Sansinterligne"/>
              <w:rPr>
                <w:sz w:val="8"/>
              </w:rPr>
            </w:pPr>
            <w:r>
              <w:rPr>
                <w:sz w:val="8"/>
              </w:rPr>
              <w:t xml:space="preserve">  </w:t>
            </w:r>
          </w:p>
          <w:p w14:paraId="5578E330" w14:textId="0D4773B3" w:rsidR="001B347A" w:rsidRPr="007F7EB6" w:rsidRDefault="00E84882" w:rsidP="00E204FF">
            <w:pPr>
              <w:pStyle w:val="Sansinterligne"/>
              <w:rPr>
                <w:sz w:val="20"/>
              </w:rPr>
            </w:pPr>
            <w:r w:rsidRPr="00E84882">
              <w:rPr>
                <w:sz w:val="28"/>
              </w:rPr>
              <w:t xml:space="preserve">Date de </w:t>
            </w:r>
            <w:r w:rsidR="007F7EB6">
              <w:rPr>
                <w:sz w:val="28"/>
              </w:rPr>
              <w:t>l’initiation choisie</w:t>
            </w:r>
            <w:r w:rsidRPr="00E84882">
              <w:rPr>
                <w:sz w:val="28"/>
              </w:rPr>
              <w:t xml:space="preserve"> </w:t>
            </w:r>
            <w:r>
              <w:rPr>
                <w:sz w:val="28"/>
              </w:rPr>
              <w:t>_________________</w:t>
            </w:r>
            <w:r w:rsidR="007F7EB6">
              <w:rPr>
                <w:sz w:val="28"/>
              </w:rPr>
              <w:t xml:space="preserve"> </w:t>
            </w:r>
            <w:r w:rsidR="00C27D19" w:rsidRPr="006822B0">
              <w:rPr>
                <w:i/>
                <w:color w:val="731F1C" w:themeColor="accent5"/>
                <w:sz w:val="20"/>
              </w:rPr>
              <w:t xml:space="preserve">Merci de réserver </w:t>
            </w:r>
            <w:r w:rsidR="00705667">
              <w:rPr>
                <w:i/>
                <w:color w:val="731F1C" w:themeColor="accent5"/>
                <w:sz w:val="20"/>
              </w:rPr>
              <w:t xml:space="preserve">au plus tard </w:t>
            </w:r>
            <w:r w:rsidR="00C27D19" w:rsidRPr="006822B0">
              <w:rPr>
                <w:i/>
                <w:color w:val="731F1C" w:themeColor="accent5"/>
                <w:sz w:val="20"/>
              </w:rPr>
              <w:t>7 jours avant la date prévue</w:t>
            </w:r>
          </w:p>
          <w:p w14:paraId="19B07AF0" w14:textId="77777777" w:rsidR="007C3748" w:rsidRDefault="007C3748" w:rsidP="00E204FF">
            <w:pPr>
              <w:pStyle w:val="Sansinterligne"/>
              <w:rPr>
                <w:sz w:val="28"/>
              </w:rPr>
            </w:pPr>
          </w:p>
          <w:p w14:paraId="4E94343A" w14:textId="5DB780B8" w:rsidR="00705667" w:rsidRDefault="007C3748" w:rsidP="00705667">
            <w:pPr>
              <w:pStyle w:val="Sansinterligne"/>
              <w:jc w:val="center"/>
              <w:rPr>
                <w:sz w:val="24"/>
                <w:szCs w:val="24"/>
              </w:rPr>
            </w:pPr>
            <w:r w:rsidRPr="00705667">
              <w:rPr>
                <w:sz w:val="24"/>
                <w:szCs w:val="24"/>
              </w:rPr>
              <w:t xml:space="preserve">Dates </w:t>
            </w:r>
            <w:r w:rsidR="00C27D19" w:rsidRPr="00705667">
              <w:rPr>
                <w:sz w:val="24"/>
                <w:szCs w:val="24"/>
              </w:rPr>
              <w:t>prévues</w:t>
            </w:r>
            <w:r w:rsidR="00705667" w:rsidRPr="00705667">
              <w:rPr>
                <w:sz w:val="24"/>
                <w:szCs w:val="24"/>
              </w:rPr>
              <w:t xml:space="preserve"> </w:t>
            </w:r>
            <w:r w:rsidR="008F16BA" w:rsidRPr="00705667">
              <w:rPr>
                <w:sz w:val="24"/>
                <w:szCs w:val="24"/>
              </w:rPr>
              <w:t>saison 2023</w:t>
            </w:r>
            <w:r w:rsidR="00692469">
              <w:rPr>
                <w:sz w:val="24"/>
                <w:szCs w:val="24"/>
              </w:rPr>
              <w:t>/24</w:t>
            </w:r>
            <w:r w:rsidRPr="00705667">
              <w:rPr>
                <w:sz w:val="24"/>
                <w:szCs w:val="24"/>
              </w:rPr>
              <w:t> :</w:t>
            </w:r>
            <w:r w:rsidR="00705667">
              <w:rPr>
                <w:i/>
                <w:sz w:val="22"/>
              </w:rPr>
              <w:t xml:space="preserve"> s</w:t>
            </w:r>
            <w:r w:rsidR="00705667" w:rsidRPr="00A63D2C">
              <w:rPr>
                <w:i/>
                <w:color w:val="731F1C" w:themeColor="accent5"/>
                <w:sz w:val="21"/>
              </w:rPr>
              <w:t xml:space="preserve">ous réserve du nombre minimum de </w:t>
            </w:r>
            <w:r w:rsidR="00692469">
              <w:rPr>
                <w:i/>
                <w:color w:val="731F1C" w:themeColor="accent5"/>
                <w:sz w:val="21"/>
              </w:rPr>
              <w:t>4</w:t>
            </w:r>
            <w:r w:rsidR="00705667" w:rsidRPr="00A63D2C">
              <w:rPr>
                <w:i/>
                <w:color w:val="731F1C" w:themeColor="accent5"/>
                <w:sz w:val="21"/>
              </w:rPr>
              <w:t xml:space="preserve"> participants</w:t>
            </w:r>
            <w:r w:rsidR="00705667">
              <w:rPr>
                <w:i/>
                <w:color w:val="731F1C" w:themeColor="accent5"/>
                <w:sz w:val="21"/>
              </w:rPr>
              <w:t xml:space="preserve"> inscrits</w:t>
            </w:r>
          </w:p>
          <w:p w14:paraId="2268FC24" w14:textId="45A26888" w:rsidR="007C3748" w:rsidRPr="00692469" w:rsidRDefault="00692469" w:rsidP="00705667">
            <w:pPr>
              <w:pStyle w:val="Sansinterligne"/>
              <w:jc w:val="center"/>
              <w:rPr>
                <w:i/>
                <w:sz w:val="22"/>
                <w:szCs w:val="24"/>
              </w:rPr>
            </w:pPr>
            <w:r w:rsidRPr="00692469">
              <w:rPr>
                <w:sz w:val="24"/>
                <w:szCs w:val="24"/>
              </w:rPr>
              <w:t>07 OCT – 04 NOV – 02 DÉC – 06 JANV – 03 FÉV – 02 MARS</w:t>
            </w:r>
            <w:r>
              <w:rPr>
                <w:sz w:val="24"/>
                <w:szCs w:val="24"/>
              </w:rPr>
              <w:t xml:space="preserve"> – 06 AVR – 04 MAI – 08 JUIN – 06 JUIL – 03 AOÛT</w:t>
            </w:r>
          </w:p>
          <w:p w14:paraId="309DB856" w14:textId="2D415397" w:rsidR="006822B0" w:rsidRPr="00692469" w:rsidRDefault="006822B0" w:rsidP="00A63D2C">
            <w:pPr>
              <w:pStyle w:val="Sansinterligne"/>
              <w:jc w:val="right"/>
              <w:rPr>
                <w:i/>
                <w:color w:val="731F1C" w:themeColor="accent5"/>
                <w:sz w:val="22"/>
              </w:rPr>
            </w:pPr>
          </w:p>
          <w:p w14:paraId="2DB58B1E" w14:textId="21380014" w:rsidR="00E84882" w:rsidRPr="00692469" w:rsidRDefault="00B810E7" w:rsidP="00E204FF">
            <w:pPr>
              <w:pStyle w:val="Sansinterligne"/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A594BC" wp14:editId="38BEDD58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145415</wp:posOffset>
                      </wp:positionV>
                      <wp:extent cx="2869565" cy="485775"/>
                      <wp:effectExtent l="0" t="0" r="13335" b="9525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956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1466D1" w14:textId="57088C62" w:rsidR="00B810E7" w:rsidRPr="00B810E7" w:rsidRDefault="00B810E7" w:rsidP="00B810E7">
                                  <w:pPr>
                                    <w:pStyle w:val="Sansinterligne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</w:rPr>
                                    <w:t>o</w:t>
                                  </w:r>
                                  <w:r w:rsidRPr="00B810E7">
                                    <w:rPr>
                                      <w:color w:val="FF0000"/>
                                      <w:sz w:val="28"/>
                                    </w:rPr>
                                    <w:t>u</w:t>
                                  </w:r>
                                  <w:r w:rsidRPr="00B810E7">
                                    <w:rPr>
                                      <w:sz w:val="28"/>
                                    </w:rPr>
                                    <w:t xml:space="preserve"> par virement bancaire</w:t>
                                  </w:r>
                                  <w:r w:rsidR="00692469">
                                    <w:rPr>
                                      <w:sz w:val="28"/>
                                    </w:rPr>
                                    <w:t xml:space="preserve"> immédiat</w:t>
                                  </w:r>
                                  <w:r w:rsidRPr="00B810E7">
                                    <w:rPr>
                                      <w:sz w:val="28"/>
                                    </w:rPr>
                                    <w:t xml:space="preserve">, </w:t>
                                  </w:r>
                                </w:p>
                                <w:p w14:paraId="5CF88437" w14:textId="6567A882" w:rsidR="00B810E7" w:rsidRPr="001A715A" w:rsidRDefault="00B810E7" w:rsidP="00B810E7">
                                  <w:pPr>
                                    <w:pStyle w:val="Sansinterligne"/>
                                    <w:rPr>
                                      <w:i/>
                                      <w:color w:val="731F1C" w:themeColor="accent5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color w:val="731F1C" w:themeColor="accent5"/>
                                      <w:sz w:val="21"/>
                                      <w:szCs w:val="21"/>
                                    </w:rPr>
                                    <w:t xml:space="preserve">       Demander mon RIB par téléphone ou email</w:t>
                                  </w:r>
                                </w:p>
                                <w:p w14:paraId="22ADE0D5" w14:textId="44F525D2" w:rsidR="00B810E7" w:rsidRDefault="00B810E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A594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" o:spid="_x0000_s1026" type="#_x0000_t202" style="position:absolute;margin-left:292.5pt;margin-top:11.45pt;width:225.9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" fillcolor="white [3201]" strokeweight=".5pt">
                      <v:textbox>
                        <w:txbxContent>
                          <w:p w14:paraId="491466D1" w14:textId="57088C62" w:rsidR="00B810E7" w:rsidRPr="00B810E7" w:rsidRDefault="00B810E7" w:rsidP="00B810E7">
                            <w:pPr>
                              <w:pStyle w:val="Sansinterligne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o</w:t>
                            </w:r>
                            <w:r w:rsidRPr="00B810E7">
                              <w:rPr>
                                <w:color w:val="FF0000"/>
                                <w:sz w:val="28"/>
                              </w:rPr>
                              <w:t>u</w:t>
                            </w:r>
                            <w:r w:rsidRPr="00B810E7">
                              <w:rPr>
                                <w:sz w:val="28"/>
                              </w:rPr>
                              <w:t xml:space="preserve"> par virement bancaire</w:t>
                            </w:r>
                            <w:r w:rsidR="00692469">
                              <w:rPr>
                                <w:sz w:val="28"/>
                              </w:rPr>
                              <w:t xml:space="preserve"> immédiat</w:t>
                            </w:r>
                            <w:r w:rsidRPr="00B810E7">
                              <w:rPr>
                                <w:sz w:val="28"/>
                              </w:rPr>
                              <w:t xml:space="preserve">, </w:t>
                            </w:r>
                          </w:p>
                          <w:p w14:paraId="5CF88437" w14:textId="6567A882" w:rsidR="00B810E7" w:rsidRPr="001A715A" w:rsidRDefault="00B810E7" w:rsidP="00B810E7">
                            <w:pPr>
                              <w:pStyle w:val="Sansinterligne"/>
                              <w:rPr>
                                <w:i/>
                                <w:color w:val="731F1C" w:themeColor="accent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color w:val="731F1C" w:themeColor="accent5"/>
                                <w:sz w:val="21"/>
                                <w:szCs w:val="21"/>
                              </w:rPr>
                              <w:t xml:space="preserve">       Demander mon RIB par téléphone ou email</w:t>
                            </w:r>
                          </w:p>
                          <w:p w14:paraId="22ADE0D5" w14:textId="44F525D2" w:rsidR="00B810E7" w:rsidRDefault="00B810E7"/>
                        </w:txbxContent>
                      </v:textbox>
                    </v:shape>
                  </w:pict>
                </mc:Fallback>
              </mc:AlternateContent>
            </w:r>
            <w:r w:rsidRPr="006822B0">
              <w:rPr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59FD5F" wp14:editId="277BC3BE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146050</wp:posOffset>
                      </wp:positionV>
                      <wp:extent cx="521970" cy="411480"/>
                      <wp:effectExtent l="0" t="0" r="11430" b="7620"/>
                      <wp:wrapNone/>
                      <wp:docPr id="1" name="Cadr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411480"/>
                              </a:xfrm>
                              <a:prstGeom prst="fram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EADC2" id="Cadre 1" o:spid="_x0000_s1026" style="position:absolute;margin-left:202.3pt;margin-top:11.5pt;width:41.1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970,411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" path="m,l521970,r,411480l,411480,,xm51435,51435r,308610l470535,360045r,-308610l51435,51435xe" fillcolor="#155078 [3204]" strokecolor="black [3213]" strokeweight="1pt">
                      <v:stroke joinstyle="miter"/>
                      <v:path arrowok="t" o:connecttype="custom" o:connectlocs="0,0;521970,0;521970,411480;0,411480;0,0;51435,51435;51435,360045;470535,360045;470535,51435;51435,51435" o:connectangles="0,0,0,0,0,0,0,0,0,0"/>
                    </v:shape>
                  </w:pict>
                </mc:Fallback>
              </mc:AlternateContent>
            </w:r>
          </w:p>
          <w:p w14:paraId="28A6C981" w14:textId="49CA3804" w:rsidR="001B347A" w:rsidRDefault="00AC61C0" w:rsidP="00E204FF">
            <w:pPr>
              <w:pStyle w:val="Sansinterligne"/>
              <w:rPr>
                <w:sz w:val="28"/>
              </w:rPr>
            </w:pPr>
            <w:r>
              <w:rPr>
                <w:sz w:val="28"/>
              </w:rPr>
              <w:t>Nombre de chèque : ___ X 1</w:t>
            </w:r>
            <w:r w:rsidR="00692469">
              <w:rPr>
                <w:sz w:val="28"/>
              </w:rPr>
              <w:t>2</w:t>
            </w:r>
            <w:r>
              <w:rPr>
                <w:sz w:val="28"/>
              </w:rPr>
              <w:t xml:space="preserve"> € = </w:t>
            </w:r>
          </w:p>
          <w:p w14:paraId="218D17E8" w14:textId="3AEC5300" w:rsidR="00A63D2C" w:rsidRPr="001A715A" w:rsidRDefault="001A715A" w:rsidP="00E204FF">
            <w:pPr>
              <w:pStyle w:val="Sansinterligne"/>
              <w:rPr>
                <w:i/>
                <w:color w:val="731F1C" w:themeColor="accent5"/>
                <w:sz w:val="21"/>
                <w:szCs w:val="21"/>
              </w:rPr>
            </w:pPr>
            <w:r w:rsidRPr="001A715A">
              <w:rPr>
                <w:i/>
                <w:color w:val="731F1C" w:themeColor="accent5"/>
                <w:sz w:val="21"/>
                <w:szCs w:val="21"/>
              </w:rPr>
              <w:t xml:space="preserve">Chèque à l’ordre de </w:t>
            </w:r>
            <w:r>
              <w:rPr>
                <w:i/>
                <w:color w:val="731F1C" w:themeColor="accent5"/>
                <w:sz w:val="21"/>
                <w:szCs w:val="21"/>
              </w:rPr>
              <w:t>« </w:t>
            </w:r>
            <w:r w:rsidR="00B810E7">
              <w:rPr>
                <w:i/>
                <w:color w:val="731F1C" w:themeColor="accent5"/>
                <w:sz w:val="21"/>
                <w:szCs w:val="21"/>
              </w:rPr>
              <w:t>Valérie Barbillon</w:t>
            </w:r>
            <w:r>
              <w:rPr>
                <w:i/>
                <w:color w:val="731F1C" w:themeColor="accent5"/>
                <w:sz w:val="21"/>
                <w:szCs w:val="21"/>
              </w:rPr>
              <w:t> »</w:t>
            </w:r>
          </w:p>
          <w:p w14:paraId="3CDAE20B" w14:textId="77777777" w:rsidR="00A63D2C" w:rsidRDefault="00A63D2C" w:rsidP="00E204FF">
            <w:pPr>
              <w:pStyle w:val="Sansinterligne"/>
              <w:rPr>
                <w:sz w:val="8"/>
              </w:rPr>
            </w:pPr>
          </w:p>
          <w:p w14:paraId="69D1E85E" w14:textId="77777777" w:rsidR="00B810E7" w:rsidRDefault="00B810E7" w:rsidP="00C96F23">
            <w:pPr>
              <w:pStyle w:val="Sansinterligne"/>
              <w:rPr>
                <w:i/>
                <w:sz w:val="24"/>
                <w:szCs w:val="24"/>
              </w:rPr>
            </w:pPr>
          </w:p>
          <w:p w14:paraId="78CDF4C2" w14:textId="1E4C2270" w:rsidR="008F16BA" w:rsidRDefault="00A63D2C" w:rsidP="00C96F23">
            <w:pPr>
              <w:pStyle w:val="Sansinterligne"/>
              <w:rPr>
                <w:i/>
                <w:sz w:val="24"/>
                <w:szCs w:val="24"/>
              </w:rPr>
            </w:pPr>
            <w:r w:rsidRPr="008F16BA">
              <w:rPr>
                <w:i/>
                <w:sz w:val="24"/>
                <w:szCs w:val="24"/>
              </w:rPr>
              <w:t xml:space="preserve">N’oubliez pas votre </w:t>
            </w:r>
            <w:r w:rsidRPr="008F16BA">
              <w:rPr>
                <w:i/>
                <w:sz w:val="24"/>
                <w:szCs w:val="24"/>
                <w:u w:val="single"/>
              </w:rPr>
              <w:t>certificat médical</w:t>
            </w:r>
            <w:r w:rsidRPr="008F16BA">
              <w:rPr>
                <w:i/>
                <w:sz w:val="24"/>
                <w:szCs w:val="24"/>
              </w:rPr>
              <w:t xml:space="preserve"> de non contre-indication à la Marche Nordique</w:t>
            </w:r>
            <w:r w:rsidR="008F16BA" w:rsidRPr="008F16BA">
              <w:rPr>
                <w:i/>
                <w:sz w:val="24"/>
                <w:szCs w:val="24"/>
              </w:rPr>
              <w:t xml:space="preserve"> </w:t>
            </w:r>
            <w:r w:rsidR="008F16BA" w:rsidRPr="00B810E7">
              <w:rPr>
                <w:i/>
                <w:color w:val="FF0000"/>
                <w:sz w:val="24"/>
                <w:szCs w:val="24"/>
              </w:rPr>
              <w:t>ou</w:t>
            </w:r>
            <w:r w:rsidR="000D0D83">
              <w:rPr>
                <w:i/>
                <w:sz w:val="24"/>
                <w:szCs w:val="24"/>
              </w:rPr>
              <w:t xml:space="preserve"> merci de remplir</w:t>
            </w:r>
          </w:p>
          <w:p w14:paraId="341E93C4" w14:textId="34CC5B81" w:rsidR="00A63D2C" w:rsidRDefault="00C96F23" w:rsidP="00C96F23">
            <w:pPr>
              <w:pStyle w:val="Sansinterligne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</w:t>
            </w:r>
            <w:r w:rsidR="000D0D83">
              <w:rPr>
                <w:i/>
                <w:sz w:val="24"/>
                <w:szCs w:val="24"/>
              </w:rPr>
              <w:t xml:space="preserve">a </w:t>
            </w:r>
            <w:r w:rsidR="008F16BA" w:rsidRPr="008F16BA">
              <w:rPr>
                <w:i/>
                <w:sz w:val="24"/>
                <w:szCs w:val="24"/>
              </w:rPr>
              <w:t>déclaration sur l’honneur</w:t>
            </w:r>
            <w:r w:rsidR="000D0D83">
              <w:rPr>
                <w:i/>
                <w:sz w:val="24"/>
                <w:szCs w:val="24"/>
              </w:rPr>
              <w:t>,</w:t>
            </w:r>
            <w:r w:rsidR="008F16BA" w:rsidRPr="008F16BA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en </w:t>
            </w:r>
            <w:r w:rsidR="000D0D83">
              <w:rPr>
                <w:i/>
                <w:sz w:val="24"/>
                <w:szCs w:val="24"/>
              </w:rPr>
              <w:t xml:space="preserve">page 2, </w:t>
            </w:r>
            <w:r w:rsidR="008F16BA" w:rsidRPr="008F16BA">
              <w:rPr>
                <w:i/>
                <w:sz w:val="24"/>
                <w:szCs w:val="24"/>
              </w:rPr>
              <w:t>qui me déchargera de toutes responsabilités</w:t>
            </w:r>
          </w:p>
          <w:p w14:paraId="1EDF3949" w14:textId="77777777" w:rsidR="00B810E7" w:rsidRPr="008F16BA" w:rsidRDefault="00B810E7" w:rsidP="00C96F23">
            <w:pPr>
              <w:pStyle w:val="Sansinterligne"/>
              <w:rPr>
                <w:i/>
                <w:sz w:val="24"/>
                <w:szCs w:val="24"/>
              </w:rPr>
            </w:pPr>
          </w:p>
          <w:p w14:paraId="1417A2E4" w14:textId="77777777" w:rsidR="001B347A" w:rsidRDefault="001B347A" w:rsidP="00E204FF">
            <w:pPr>
              <w:pStyle w:val="Sansinterligne"/>
              <w:rPr>
                <w:sz w:val="8"/>
              </w:rPr>
            </w:pPr>
          </w:p>
          <w:p w14:paraId="69D0D2C0" w14:textId="77777777" w:rsidR="001B347A" w:rsidRPr="00E204FF" w:rsidRDefault="001B347A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13C25CB4" w14:textId="77777777" w:rsidTr="006145D8">
        <w:tc>
          <w:tcPr>
            <w:tcW w:w="5000" w:type="pct"/>
            <w:gridSpan w:val="7"/>
            <w:shd w:val="clear" w:color="auto" w:fill="731F1C" w:themeFill="accent5"/>
            <w:vAlign w:val="bottom"/>
          </w:tcPr>
          <w:p w14:paraId="1A10DB86" w14:textId="77777777" w:rsidR="00E204FF" w:rsidRPr="00A63D2C" w:rsidRDefault="001B347A" w:rsidP="00E204FF">
            <w:pPr>
              <w:pStyle w:val="Titre1"/>
              <w:rPr>
                <w:b w:val="0"/>
              </w:rPr>
            </w:pPr>
            <w:r w:rsidRPr="00AA4608">
              <w:rPr>
                <w:b w:val="0"/>
                <w:sz w:val="24"/>
              </w:rPr>
              <w:t>Coordonnées de l’animatrice</w:t>
            </w:r>
          </w:p>
        </w:tc>
      </w:tr>
      <w:tr w:rsidR="00E204FF" w:rsidRPr="00846B76" w14:paraId="37175E63" w14:textId="77777777" w:rsidTr="001B347A">
        <w:sdt>
          <w:sdtPr>
            <w:id w:val="-2047821762"/>
            <w:placeholder>
              <w:docPart w:val="5526F1C0BFF5CC4FBAADF5AB433AD19B"/>
            </w:placeholder>
            <w:temporary/>
            <w:showingPlcHdr/>
            <w15:appearance w15:val="hidden"/>
          </w:sdtPr>
          <w:sdtContent>
            <w:tc>
              <w:tcPr>
                <w:tcW w:w="1431" w:type="pct"/>
                <w:gridSpan w:val="3"/>
                <w:vAlign w:val="bottom"/>
              </w:tcPr>
              <w:p w14:paraId="226B21A3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3569" w:type="pct"/>
            <w:gridSpan w:val="4"/>
            <w:tcBorders>
              <w:bottom w:val="single" w:sz="4" w:space="0" w:color="auto"/>
            </w:tcBorders>
            <w:vAlign w:val="bottom"/>
          </w:tcPr>
          <w:p w14:paraId="02F61F31" w14:textId="77777777" w:rsidR="00E204FF" w:rsidRPr="00846B76" w:rsidRDefault="001B347A" w:rsidP="00E204FF">
            <w:r>
              <w:t>BARBILLON VALÉRIE</w:t>
            </w:r>
          </w:p>
        </w:tc>
      </w:tr>
      <w:tr w:rsidR="00E204FF" w:rsidRPr="00846B76" w14:paraId="3FD80EE1" w14:textId="77777777" w:rsidTr="001B347A">
        <w:sdt>
          <w:sdtPr>
            <w:id w:val="-1368443858"/>
            <w:placeholder>
              <w:docPart w:val="11A7A65B63BF08409686FE019ECA94E3"/>
            </w:placeholder>
            <w:temporary/>
            <w:showingPlcHdr/>
            <w15:appearance w15:val="hidden"/>
          </w:sdtPr>
          <w:sdtContent>
            <w:tc>
              <w:tcPr>
                <w:tcW w:w="1431" w:type="pct"/>
                <w:gridSpan w:val="3"/>
                <w:vAlign w:val="bottom"/>
              </w:tcPr>
              <w:p w14:paraId="168CCFAA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56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07731E" w14:textId="77777777" w:rsidR="00E204FF" w:rsidRPr="00846B76" w:rsidRDefault="001B347A" w:rsidP="00E204FF">
            <w:r>
              <w:t>06 68 99 72 46</w:t>
            </w:r>
          </w:p>
        </w:tc>
      </w:tr>
      <w:tr w:rsidR="00E204FF" w:rsidRPr="00846B76" w14:paraId="0CE604AC" w14:textId="77777777" w:rsidTr="001B347A">
        <w:tc>
          <w:tcPr>
            <w:tcW w:w="1431" w:type="pct"/>
            <w:gridSpan w:val="3"/>
            <w:vAlign w:val="bottom"/>
          </w:tcPr>
          <w:p w14:paraId="5EBFA46E" w14:textId="77777777" w:rsidR="00E204FF" w:rsidRPr="00E204FF" w:rsidRDefault="00285D40" w:rsidP="00E204FF">
            <w:pPr>
              <w:pStyle w:val="Retraitnormal"/>
            </w:pPr>
            <w:r>
              <w:t>Courriel</w:t>
            </w:r>
          </w:p>
        </w:tc>
        <w:tc>
          <w:tcPr>
            <w:tcW w:w="3569" w:type="pct"/>
            <w:gridSpan w:val="4"/>
            <w:tcBorders>
              <w:bottom w:val="single" w:sz="4" w:space="0" w:color="auto"/>
            </w:tcBorders>
            <w:vAlign w:val="bottom"/>
          </w:tcPr>
          <w:p w14:paraId="7913EFDE" w14:textId="77777777" w:rsidR="00E204FF" w:rsidRPr="00846B76" w:rsidRDefault="001B347A" w:rsidP="00E204FF">
            <w:r>
              <w:t>vbarbillon@gmail.com</w:t>
            </w:r>
          </w:p>
        </w:tc>
      </w:tr>
      <w:tr w:rsidR="00E204FF" w:rsidRPr="00E204FF" w14:paraId="382D3862" w14:textId="77777777" w:rsidTr="001B347A">
        <w:tc>
          <w:tcPr>
            <w:tcW w:w="1507" w:type="pct"/>
            <w:gridSpan w:val="4"/>
            <w:vAlign w:val="bottom"/>
          </w:tcPr>
          <w:p w14:paraId="76812F27" w14:textId="77777777" w:rsidR="00E204FF" w:rsidRPr="00E204FF" w:rsidRDefault="00E204FF" w:rsidP="00C27D19">
            <w:pPr>
              <w:pStyle w:val="Sansinterligne"/>
              <w:jc w:val="both"/>
              <w:rPr>
                <w:sz w:val="8"/>
              </w:rPr>
            </w:pPr>
          </w:p>
        </w:tc>
        <w:tc>
          <w:tcPr>
            <w:tcW w:w="3493" w:type="pct"/>
            <w:gridSpan w:val="3"/>
            <w:vAlign w:val="bottom"/>
          </w:tcPr>
          <w:p w14:paraId="54FAE4ED" w14:textId="77777777" w:rsidR="007C3748" w:rsidRPr="000034D9" w:rsidRDefault="007C3748" w:rsidP="000034D9">
            <w:pPr>
              <w:pStyle w:val="Sansinterligne"/>
              <w:jc w:val="center"/>
              <w:rPr>
                <w:i/>
                <w:sz w:val="24"/>
                <w:highlight w:val="yellow"/>
              </w:rPr>
            </w:pPr>
          </w:p>
        </w:tc>
      </w:tr>
      <w:tr w:rsidR="00E204FF" w:rsidRPr="00E204FF" w14:paraId="4CE684E8" w14:textId="77777777" w:rsidTr="00AD1AD3">
        <w:tc>
          <w:tcPr>
            <w:tcW w:w="5000" w:type="pct"/>
            <w:gridSpan w:val="7"/>
          </w:tcPr>
          <w:p w14:paraId="39D8CABD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</w:tbl>
    <w:p w14:paraId="2DFF1EB3" w14:textId="774E2AB5" w:rsidR="00B810E7" w:rsidRDefault="00B810E7" w:rsidP="000D0D83"/>
    <w:p w14:paraId="0CC96029" w14:textId="77777777" w:rsidR="00B810E7" w:rsidRDefault="00B810E7" w:rsidP="000D0D83"/>
    <w:p w14:paraId="4B89DF14" w14:textId="342FEF61" w:rsidR="000D0D83" w:rsidRPr="00A8795A" w:rsidRDefault="000D0D83" w:rsidP="000D0D83">
      <w:r>
        <w:rPr>
          <w:noProof/>
        </w:rPr>
        <w:drawing>
          <wp:inline distT="0" distB="0" distL="0" distR="0" wp14:anchorId="0A4D2BAB" wp14:editId="61EB5C35">
            <wp:extent cx="3094762" cy="1609725"/>
            <wp:effectExtent l="0" t="0" r="4445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429" cy="166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E86E4" wp14:editId="7ECD753C">
                <wp:simplePos x="0" y="0"/>
                <wp:positionH relativeFrom="column">
                  <wp:posOffset>3168650</wp:posOffset>
                </wp:positionH>
                <wp:positionV relativeFrom="paragraph">
                  <wp:posOffset>383540</wp:posOffset>
                </wp:positionV>
                <wp:extent cx="3530600" cy="742950"/>
                <wp:effectExtent l="0" t="0" r="1270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7CAC0" w14:textId="77777777" w:rsidR="000D0D83" w:rsidRDefault="000D0D83" w:rsidP="000D0D83">
                            <w:pPr>
                              <w:pStyle w:val="NormalWeb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NOM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  <w:t>________________________________</w:t>
                            </w:r>
                          </w:p>
                          <w:p w14:paraId="57EA161E" w14:textId="77777777" w:rsidR="000D0D83" w:rsidRDefault="000D0D83" w:rsidP="000D0D83">
                            <w:pPr>
                              <w:pStyle w:val="NormalWeb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PRÉNOM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  <w:t>________________________________</w:t>
                            </w:r>
                          </w:p>
                          <w:p w14:paraId="49C29D79" w14:textId="648C75E8" w:rsidR="000D0D83" w:rsidRPr="00A8795A" w:rsidRDefault="000D0D83" w:rsidP="000D0D83">
                            <w:pPr>
                              <w:pStyle w:val="NormalWeb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E86E4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49.5pt;margin-top:30.2pt;width:278pt;height:5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" fillcolor="white [3201]" strokeweight=".5pt">
                <v:textbox>
                  <w:txbxContent>
                    <w:p w14:paraId="5AB7CAC0" w14:textId="77777777" w:rsidR="000D0D83" w:rsidRDefault="000D0D83" w:rsidP="000D0D83">
                      <w:pPr>
                        <w:pStyle w:val="NormalWeb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NOM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  <w:t>________________________________</w:t>
                      </w:r>
                    </w:p>
                    <w:p w14:paraId="57EA161E" w14:textId="77777777" w:rsidR="000D0D83" w:rsidRDefault="000D0D83" w:rsidP="000D0D83">
                      <w:pPr>
                        <w:pStyle w:val="NormalWeb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PRÉNOM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  <w:t>________________________________</w:t>
                      </w:r>
                    </w:p>
                    <w:p w14:paraId="49C29D79" w14:textId="648C75E8" w:rsidR="000D0D83" w:rsidRPr="00A8795A" w:rsidRDefault="000D0D83" w:rsidP="000D0D83">
                      <w:pPr>
                        <w:pStyle w:val="NormalWeb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40AFA6" w14:textId="7E78BD29" w:rsidR="00B810E7" w:rsidRDefault="000D0D83" w:rsidP="000D0D83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0D55A6" wp14:editId="265C4C05">
                <wp:simplePos x="0" y="0"/>
                <wp:positionH relativeFrom="column">
                  <wp:posOffset>-208280</wp:posOffset>
                </wp:positionH>
                <wp:positionV relativeFrom="paragraph">
                  <wp:posOffset>88900</wp:posOffset>
                </wp:positionV>
                <wp:extent cx="134620" cy="134620"/>
                <wp:effectExtent l="0" t="0" r="18415" b="8890"/>
                <wp:wrapNone/>
                <wp:docPr id="4" name="Cad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5DBE" id="Cadre 4" o:spid="_x0000_s1026" style="position:absolute;margin-left:-16.4pt;margin-top:7pt;width:10.6pt;height: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620,134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" path="m,l134620,r,134620l,134620,,xm16828,16828r,100965l117793,117793r,-100965l16828,16828xe" fillcolor="#155078 [3204]" strokecolor="#0a273b [1604]" strokeweight="1pt">
                <v:stroke joinstyle="miter"/>
                <v:path arrowok="t" o:connecttype="custom" o:connectlocs="0,0;134620,0;134620,134620;0,134620;0,0;16828,16828;16828,117793;117793,117793;117793,16828;16828,16828" o:connectangles="0,0,0,0,0,0,0,0,0,0"/>
              </v:shape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Je déclare que mon état de </w:t>
      </w:r>
      <w:r w:rsidR="00E7498C">
        <w:rPr>
          <w:rFonts w:ascii="Calibri" w:hAnsi="Calibri" w:cs="Calibri"/>
          <w:sz w:val="22"/>
          <w:szCs w:val="22"/>
        </w:rPr>
        <w:t>santé</w:t>
      </w:r>
      <w:r>
        <w:rPr>
          <w:rFonts w:ascii="Calibri" w:hAnsi="Calibri" w:cs="Calibri"/>
          <w:sz w:val="22"/>
          <w:szCs w:val="22"/>
        </w:rPr>
        <w:t xml:space="preserve">́ me permet de pratiquer l’initiation de Marche Nordique. </w:t>
      </w:r>
    </w:p>
    <w:p w14:paraId="074664F4" w14:textId="532F50EE" w:rsidR="000D0D83" w:rsidRDefault="000D0D83" w:rsidP="000D0D83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D31CE" wp14:editId="690C7ABC">
                <wp:simplePos x="0" y="0"/>
                <wp:positionH relativeFrom="column">
                  <wp:posOffset>-206885</wp:posOffset>
                </wp:positionH>
                <wp:positionV relativeFrom="paragraph">
                  <wp:posOffset>27659</wp:posOffset>
                </wp:positionV>
                <wp:extent cx="134912" cy="134911"/>
                <wp:effectExtent l="0" t="0" r="17780" b="17780"/>
                <wp:wrapNone/>
                <wp:docPr id="5" name="Cad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12" cy="134911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B3DBF" id="Cadre 5" o:spid="_x0000_s1026" style="position:absolute;margin-left:-16.3pt;margin-top:2.2pt;width:10.6pt;height:1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912,134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" path="m,l134912,r,134911l,134911,,xm16864,16864r,101183l118048,118047r,-101183l16864,16864xe" fillcolor="#155078 [3204]" strokecolor="#0a273b [1604]" strokeweight="1pt">
                <v:stroke joinstyle="miter"/>
                <v:path arrowok="t" o:connecttype="custom" o:connectlocs="0,0;134912,0;134912,134911;0,134911;0,0;16864,16864;16864,118047;118048,118047;118048,16864;16864,16864" o:connectangles="0,0,0,0,0,0,0,0,0,0"/>
              </v:shape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J’autorise Valérie Barbillon à me faire parvenir par email, sms ou par message WhatsApp toutes informations concernant les activités.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0C74CAEE" w14:textId="2F49974A" w:rsidR="000D0D83" w:rsidRDefault="000D0D83" w:rsidP="000D0D83">
      <w:pPr>
        <w:pStyle w:val="NormalWeb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sz w:val="22"/>
          <w:szCs w:val="22"/>
        </w:rPr>
        <w:t>Fait à ...................................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Le ....... /...... / .........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A57CA3">
        <w:rPr>
          <w:rFonts w:ascii="Calibri" w:hAnsi="Calibri" w:cs="Calibri"/>
          <w:i/>
          <w:iCs/>
          <w:sz w:val="20"/>
          <w:szCs w:val="20"/>
        </w:rPr>
        <w:t xml:space="preserve">Signature </w:t>
      </w:r>
      <w:r>
        <w:rPr>
          <w:rFonts w:ascii="Calibri" w:hAnsi="Calibri" w:cs="Calibri"/>
          <w:i/>
          <w:iCs/>
          <w:sz w:val="20"/>
          <w:szCs w:val="20"/>
        </w:rPr>
        <w:t>et</w:t>
      </w:r>
      <w:r w:rsidRPr="00A57CA3">
        <w:rPr>
          <w:rFonts w:ascii="Calibri" w:hAnsi="Calibri" w:cs="Calibri"/>
          <w:i/>
          <w:iCs/>
          <w:sz w:val="20"/>
          <w:szCs w:val="20"/>
        </w:rPr>
        <w:t xml:space="preserve"> mention « Lu et approuvé » </w:t>
      </w:r>
    </w:p>
    <w:p w14:paraId="74EB05E5" w14:textId="77777777" w:rsidR="00B810E7" w:rsidRPr="00B810E7" w:rsidRDefault="00B810E7" w:rsidP="000D0D83">
      <w:pPr>
        <w:pStyle w:val="NormalWeb"/>
        <w:rPr>
          <w:rFonts w:ascii="Calibri" w:hAnsi="Calibri" w:cs="Calibri"/>
          <w:i/>
          <w:iCs/>
          <w:sz w:val="20"/>
          <w:szCs w:val="20"/>
        </w:rPr>
      </w:pPr>
    </w:p>
    <w:p w14:paraId="4285A6BA" w14:textId="5D84C051" w:rsidR="000172E5" w:rsidRPr="000D0D83" w:rsidRDefault="000D0D83" w:rsidP="000D0D83">
      <w:pPr>
        <w:pStyle w:val="NormalWeb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iCs/>
          <w:sz w:val="20"/>
          <w:szCs w:val="20"/>
        </w:rPr>
        <w:t>-------------------------------------------------------------------------------------------------------------------------------------------------------------------------------</w:t>
      </w:r>
    </w:p>
    <w:p w14:paraId="772BF3DE" w14:textId="5F775B8B" w:rsidR="000D0D83" w:rsidRDefault="00B810E7" w:rsidP="006E4617">
      <w:pPr>
        <w:pStyle w:val="NormalWeb"/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60B977" wp14:editId="08B52C18">
                <wp:simplePos x="0" y="0"/>
                <wp:positionH relativeFrom="column">
                  <wp:posOffset>3385226</wp:posOffset>
                </wp:positionH>
                <wp:positionV relativeFrom="paragraph">
                  <wp:posOffset>389106</wp:posOffset>
                </wp:positionV>
                <wp:extent cx="3530600" cy="742950"/>
                <wp:effectExtent l="0" t="0" r="12700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B84AD" w14:textId="77777777" w:rsidR="00B810E7" w:rsidRDefault="00B810E7" w:rsidP="00B810E7">
                            <w:pPr>
                              <w:pStyle w:val="NormalWeb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NOM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  <w:t>________________________________</w:t>
                            </w:r>
                          </w:p>
                          <w:p w14:paraId="2E8DE147" w14:textId="77777777" w:rsidR="00B810E7" w:rsidRDefault="00B810E7" w:rsidP="00B810E7">
                            <w:pPr>
                              <w:pStyle w:val="NormalWeb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PRÉNOM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  <w:t>________________________________</w:t>
                            </w:r>
                          </w:p>
                          <w:p w14:paraId="14082102" w14:textId="77777777" w:rsidR="00B810E7" w:rsidRPr="00A8795A" w:rsidRDefault="00B810E7" w:rsidP="00B810E7">
                            <w:pPr>
                              <w:pStyle w:val="NormalWeb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0B977" id="Zone de texte 17" o:spid="_x0000_s1028" type="#_x0000_t202" style="position:absolute;margin-left:266.55pt;margin-top:30.65pt;width:278pt;height:58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" fillcolor="white [3201]" strokeweight=".5pt">
                <v:textbox>
                  <w:txbxContent>
                    <w:p w14:paraId="662B84AD" w14:textId="77777777" w:rsidR="00B810E7" w:rsidRDefault="00B810E7" w:rsidP="00B810E7">
                      <w:pPr>
                        <w:pStyle w:val="NormalWeb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NOM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  <w:t>________________________________</w:t>
                      </w:r>
                    </w:p>
                    <w:p w14:paraId="2E8DE147" w14:textId="77777777" w:rsidR="00B810E7" w:rsidRDefault="00B810E7" w:rsidP="00B810E7">
                      <w:pPr>
                        <w:pStyle w:val="NormalWeb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PRÉNOM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  <w:t>________________________________</w:t>
                      </w:r>
                    </w:p>
                    <w:p w14:paraId="14082102" w14:textId="77777777" w:rsidR="00B810E7" w:rsidRPr="00A8795A" w:rsidRDefault="00B810E7" w:rsidP="00B810E7">
                      <w:pPr>
                        <w:pStyle w:val="NormalWeb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DB0D7C" wp14:editId="50A12244">
            <wp:extent cx="3094762" cy="1609725"/>
            <wp:effectExtent l="0" t="0" r="4445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429" cy="166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82FD" w14:textId="77777777" w:rsidR="00B810E7" w:rsidRDefault="00B810E7" w:rsidP="00B810E7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D565AA" wp14:editId="1AA9FB02">
                <wp:simplePos x="0" y="0"/>
                <wp:positionH relativeFrom="column">
                  <wp:posOffset>-208280</wp:posOffset>
                </wp:positionH>
                <wp:positionV relativeFrom="paragraph">
                  <wp:posOffset>88900</wp:posOffset>
                </wp:positionV>
                <wp:extent cx="134620" cy="134620"/>
                <wp:effectExtent l="0" t="0" r="18415" b="8890"/>
                <wp:wrapNone/>
                <wp:docPr id="18" name="Cad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3462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178D5" id="Cadre 18" o:spid="_x0000_s1026" style="position:absolute;margin-left:-16.4pt;margin-top:7pt;width:10.6pt;height: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620,134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" path="m,l134620,r,134620l,134620,,xm16828,16828r,100965l117793,117793r,-100965l16828,16828xe" fillcolor="#155078 [3204]" strokecolor="#0a273b [1604]" strokeweight="1pt">
                <v:stroke joinstyle="miter"/>
                <v:path arrowok="t" o:connecttype="custom" o:connectlocs="0,0;134620,0;134620,134620;0,134620;0,0;16828,16828;16828,117793;117793,117793;117793,16828;16828,16828" o:connectangles="0,0,0,0,0,0,0,0,0,0"/>
              </v:shape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Je déclare que mon état de santé́ me permet de pratiquer l’initiation de Marche Nordique. </w:t>
      </w:r>
    </w:p>
    <w:p w14:paraId="20E10D7D" w14:textId="77777777" w:rsidR="00B810E7" w:rsidRDefault="00B810E7" w:rsidP="00B810E7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0F43D0" wp14:editId="12A92C00">
                <wp:simplePos x="0" y="0"/>
                <wp:positionH relativeFrom="column">
                  <wp:posOffset>-206885</wp:posOffset>
                </wp:positionH>
                <wp:positionV relativeFrom="paragraph">
                  <wp:posOffset>27659</wp:posOffset>
                </wp:positionV>
                <wp:extent cx="134912" cy="134911"/>
                <wp:effectExtent l="0" t="0" r="17780" b="17780"/>
                <wp:wrapNone/>
                <wp:docPr id="19" name="Cad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12" cy="134911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8ED5A" id="Cadre 19" o:spid="_x0000_s1026" style="position:absolute;margin-left:-16.3pt;margin-top:2.2pt;width:10.6pt;height:1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912,1349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" path="m,l134912,r,134911l,134911,,xm16864,16864r,101183l118048,118047r,-101183l16864,16864xe" fillcolor="#155078 [3204]" strokecolor="#0a273b [1604]" strokeweight="1pt">
                <v:stroke joinstyle="miter"/>
                <v:path arrowok="t" o:connecttype="custom" o:connectlocs="0,0;134912,0;134912,134911;0,134911;0,0;16864,16864;16864,118047;118048,118047;118048,16864;16864,16864" o:connectangles="0,0,0,0,0,0,0,0,0,0"/>
              </v:shape>
            </w:pict>
          </mc:Fallback>
        </mc:AlternateContent>
      </w:r>
      <w:r>
        <w:rPr>
          <w:rFonts w:ascii="Calibri" w:hAnsi="Calibri" w:cs="Calibri"/>
          <w:sz w:val="22"/>
          <w:szCs w:val="22"/>
        </w:rPr>
        <w:t xml:space="preserve">J’autorise Valérie Barbillon à me faire parvenir par email, sms ou par message WhatsApp toutes informations concernant les activités.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74CF2543" w14:textId="23033E29" w:rsidR="00B810E7" w:rsidRDefault="00B810E7" w:rsidP="00B810E7">
      <w:pPr>
        <w:pStyle w:val="NormalWeb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sz w:val="22"/>
          <w:szCs w:val="22"/>
        </w:rPr>
        <w:t xml:space="preserve">Fait </w:t>
      </w:r>
      <w:proofErr w:type="spellStart"/>
      <w:r>
        <w:rPr>
          <w:rFonts w:ascii="Calibri" w:hAnsi="Calibri" w:cs="Calibri"/>
          <w:sz w:val="22"/>
          <w:szCs w:val="22"/>
        </w:rPr>
        <w:t>a</w:t>
      </w:r>
      <w:proofErr w:type="spellEnd"/>
      <w:r>
        <w:rPr>
          <w:rFonts w:ascii="Calibri" w:hAnsi="Calibri" w:cs="Calibri"/>
          <w:sz w:val="22"/>
          <w:szCs w:val="22"/>
        </w:rPr>
        <w:t>̀ ...................................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Le ....... /...... / .........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A57CA3">
        <w:rPr>
          <w:rFonts w:ascii="Calibri" w:hAnsi="Calibri" w:cs="Calibri"/>
          <w:i/>
          <w:iCs/>
          <w:sz w:val="20"/>
          <w:szCs w:val="20"/>
        </w:rPr>
        <w:t xml:space="preserve">Signature </w:t>
      </w:r>
      <w:r>
        <w:rPr>
          <w:rFonts w:ascii="Calibri" w:hAnsi="Calibri" w:cs="Calibri"/>
          <w:i/>
          <w:iCs/>
          <w:sz w:val="20"/>
          <w:szCs w:val="20"/>
        </w:rPr>
        <w:t>et</w:t>
      </w:r>
      <w:r w:rsidRPr="00A57CA3">
        <w:rPr>
          <w:rFonts w:ascii="Calibri" w:hAnsi="Calibri" w:cs="Calibri"/>
          <w:i/>
          <w:iCs/>
          <w:sz w:val="20"/>
          <w:szCs w:val="20"/>
        </w:rPr>
        <w:t xml:space="preserve"> mention « Lu et approuvé » </w:t>
      </w:r>
    </w:p>
    <w:p w14:paraId="0F2767F3" w14:textId="75CB847B" w:rsidR="005C3E56" w:rsidRDefault="005C3E56" w:rsidP="00B810E7">
      <w:pPr>
        <w:pStyle w:val="NormalWeb"/>
        <w:rPr>
          <w:rFonts w:ascii="Calibri" w:hAnsi="Calibri" w:cs="Calibri"/>
          <w:i/>
          <w:iCs/>
          <w:sz w:val="20"/>
          <w:szCs w:val="20"/>
        </w:rPr>
      </w:pPr>
    </w:p>
    <w:p w14:paraId="1BA64D29" w14:textId="3BECB637" w:rsidR="005C3E56" w:rsidRDefault="005C3E56" w:rsidP="00B810E7">
      <w:pPr>
        <w:pStyle w:val="NormalWeb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i/>
          <w:iCs/>
          <w:noProof/>
          <w:sz w:val="20"/>
          <w:szCs w:val="20"/>
        </w:rPr>
        <w:lastRenderedPageBreak/>
        <w:drawing>
          <wp:inline distT="0" distB="0" distL="0" distR="0" wp14:anchorId="031741AA" wp14:editId="533DBA6C">
            <wp:extent cx="6848273" cy="855055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649" cy="862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D4B8" w14:textId="0AD7F6C6" w:rsidR="00B810E7" w:rsidRPr="006E4617" w:rsidRDefault="005C3E56" w:rsidP="006E4617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iCs/>
          <w:noProof/>
          <w:sz w:val="20"/>
          <w:szCs w:val="20"/>
        </w:rPr>
        <w:lastRenderedPageBreak/>
        <w:drawing>
          <wp:inline distT="0" distB="0" distL="0" distR="0" wp14:anchorId="1A22B10B" wp14:editId="1294EDFC">
            <wp:extent cx="6840220" cy="8540761"/>
            <wp:effectExtent l="0" t="0" r="508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4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0E7" w:rsidRPr="006E4617" w:rsidSect="00A63D2C">
      <w:headerReference w:type="default" r:id="rId12"/>
      <w:footerReference w:type="default" r:id="rId13"/>
      <w:pgSz w:w="11906" w:h="16838" w:code="9"/>
      <w:pgMar w:top="567" w:right="567" w:bottom="816" w:left="567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726ED" w14:textId="77777777" w:rsidR="00077181" w:rsidRDefault="00077181" w:rsidP="000172E5">
      <w:pPr>
        <w:spacing w:after="0" w:line="240" w:lineRule="auto"/>
      </w:pPr>
      <w:r>
        <w:separator/>
      </w:r>
    </w:p>
  </w:endnote>
  <w:endnote w:type="continuationSeparator" w:id="0">
    <w:p w14:paraId="6A34095E" w14:textId="77777777" w:rsidR="00077181" w:rsidRDefault="0007718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1DB3E7-0F52-3741-94C1-0791E865BFA3}"/>
    <w:embedBold r:id="rId2" w:fontKey="{9F55C713-23E8-004E-9CF0-5F89FDD4DC15}"/>
    <w:embedItalic r:id="rId3" w:fontKey="{910B3A0C-24A5-EB49-BD81-01EB6C3DC53A}"/>
    <w:embedBoldItalic r:id="rId4" w:fontKey="{2F3ECA65-237F-4E42-9CD4-D853CD5FF7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154B3B6-12B1-B54E-9D54-8ACA4F01FB5F}"/>
    <w:embedBold r:id="rId6" w:fontKey="{5D2B9181-DCC9-EA4A-9F5F-33C48BBEC8D0}"/>
    <w:embedItalic r:id="rId7" w:fontKey="{DD229A62-851B-184E-BA95-65EE0F7B98E3}"/>
    <w:embedBoldItalic r:id="rId8" w:fontKey="{49CA4EE6-4EC8-F048-9CC7-DCFA08564FD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4561D02F-9B83-604D-A107-C9939BDD20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F3506DAE-B885-6B47-BC61-E3E33DDC7110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11" w:fontKey="{D5581E0B-3DA4-B541-81C2-AFFAC5A6E80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E12ACC1D-5E88-954C-9A37-1773BC784817}"/>
    <w:embedBold r:id="rId13" w:fontKey="{A7220B10-D534-3F46-AA0F-99ECA193CFDF}"/>
    <w:embedItalic r:id="rId14" w:fontKey="{DF27F59A-E9D5-4A41-B720-1F1F36ED3CF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5" w:fontKey="{48A03B34-D6BB-1245-B5F5-B670CF5D465B}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  <w:embedBold r:id="rId16" w:fontKey="{3BE7E7DC-7E01-D240-965E-8543211B3A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3F309EDA" w14:textId="77777777" w:rsidTr="001B347A">
      <w:trPr>
        <w:trHeight w:val="284"/>
      </w:trPr>
      <w:tc>
        <w:tcPr>
          <w:tcW w:w="6062" w:type="dxa"/>
          <w:vAlign w:val="center"/>
        </w:tcPr>
        <w:p w14:paraId="0941527B" w14:textId="77777777" w:rsidR="001B347A" w:rsidRPr="001B347A" w:rsidRDefault="001B347A" w:rsidP="007F49CC">
          <w:pPr>
            <w:pStyle w:val="Pieddepage"/>
            <w:ind w:right="-113"/>
            <w:rPr>
              <w:rFonts w:ascii="Lucida Handwriting" w:hAnsi="Lucida Handwriting"/>
              <w:b/>
              <w:color w:val="945200"/>
            </w:rPr>
          </w:pPr>
        </w:p>
      </w:tc>
      <w:tc>
        <w:tcPr>
          <w:tcW w:w="3118" w:type="dxa"/>
          <w:vAlign w:val="center"/>
        </w:tcPr>
        <w:p w14:paraId="2A05E50B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74AF274" w14:textId="77777777" w:rsidR="006145D8" w:rsidRDefault="006145D8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38D5F" w14:textId="77777777" w:rsidR="00077181" w:rsidRDefault="00077181" w:rsidP="000172E5">
      <w:pPr>
        <w:spacing w:after="0" w:line="240" w:lineRule="auto"/>
      </w:pPr>
      <w:r>
        <w:separator/>
      </w:r>
    </w:p>
  </w:footnote>
  <w:footnote w:type="continuationSeparator" w:id="0">
    <w:p w14:paraId="4EC0CC7D" w14:textId="77777777" w:rsidR="00077181" w:rsidRDefault="0007718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806"/>
      <w:gridCol w:w="6966"/>
    </w:tblGrid>
    <w:tr w:rsidR="001B347A" w:rsidRPr="00B337A2" w14:paraId="0D24247B" w14:textId="77777777" w:rsidTr="00384B05">
      <w:trPr>
        <w:trHeight w:val="990"/>
      </w:trPr>
      <w:tc>
        <w:tcPr>
          <w:tcW w:w="1350" w:type="dxa"/>
          <w:vAlign w:val="center"/>
        </w:tcPr>
        <w:p w14:paraId="020CE248" w14:textId="77777777" w:rsidR="00B337A2" w:rsidRPr="00B337A2" w:rsidRDefault="001B347A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2D30DEDA" wp14:editId="46E21993">
                <wp:extent cx="2348614" cy="851132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aison bienetre-logo-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4637" cy="9257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351A305" w14:textId="77777777" w:rsidR="00C27D19" w:rsidRDefault="001B347A" w:rsidP="001B347A">
          <w:pPr>
            <w:pStyle w:val="En-tte"/>
            <w:jc w:val="center"/>
            <w:rPr>
              <w:sz w:val="32"/>
            </w:rPr>
          </w:pPr>
          <w:r w:rsidRPr="001B347A">
            <w:rPr>
              <w:sz w:val="32"/>
            </w:rPr>
            <w:t xml:space="preserve">RÉSERVATION INITIATION </w:t>
          </w:r>
        </w:p>
        <w:p w14:paraId="2DE7DFDF" w14:textId="77777777" w:rsidR="00B337A2" w:rsidRDefault="001B347A" w:rsidP="001B347A">
          <w:pPr>
            <w:pStyle w:val="En-tte"/>
            <w:jc w:val="center"/>
            <w:rPr>
              <w:sz w:val="32"/>
            </w:rPr>
          </w:pPr>
          <w:r w:rsidRPr="001B347A">
            <w:rPr>
              <w:sz w:val="32"/>
            </w:rPr>
            <w:t>MARCHE NORDIQUE</w:t>
          </w:r>
          <w:r w:rsidR="00E84882">
            <w:rPr>
              <w:sz w:val="32"/>
            </w:rPr>
            <w:t xml:space="preserve"> &amp; Pique</w:t>
          </w:r>
          <w:r w:rsidR="006822B0">
            <w:rPr>
              <w:sz w:val="32"/>
            </w:rPr>
            <w:t>-</w:t>
          </w:r>
          <w:r w:rsidR="00E84882">
            <w:rPr>
              <w:sz w:val="32"/>
            </w:rPr>
            <w:t>Nique</w:t>
          </w:r>
        </w:p>
        <w:p w14:paraId="33842B74" w14:textId="77777777" w:rsidR="00E37163" w:rsidRPr="00E37163" w:rsidRDefault="00E37163" w:rsidP="00E37163">
          <w:pPr>
            <w:pStyle w:val="Sansinterligne"/>
            <w:jc w:val="center"/>
            <w:rPr>
              <w:b/>
              <w:i/>
              <w:color w:val="731F1C" w:themeColor="accent5"/>
              <w:sz w:val="22"/>
            </w:rPr>
          </w:pPr>
          <w:r w:rsidRPr="00E37163">
            <w:rPr>
              <w:b/>
              <w:i/>
              <w:color w:val="731F1C" w:themeColor="accent5"/>
              <w:sz w:val="22"/>
            </w:rPr>
            <w:t>Initiation à partir de 15 ans ou 1,43 m minimum</w:t>
          </w:r>
        </w:p>
        <w:p w14:paraId="7083D8E1" w14:textId="77777777" w:rsidR="00E37163" w:rsidRPr="001B347A" w:rsidRDefault="00E37163" w:rsidP="001B347A">
          <w:pPr>
            <w:pStyle w:val="En-tte"/>
            <w:jc w:val="center"/>
            <w:rPr>
              <w:sz w:val="40"/>
              <w:szCs w:val="40"/>
            </w:rPr>
          </w:pPr>
        </w:p>
      </w:tc>
    </w:tr>
  </w:tbl>
  <w:p w14:paraId="3E983629" w14:textId="77777777" w:rsidR="000172E5" w:rsidRDefault="006822B0" w:rsidP="00311D4F">
    <w:pPr>
      <w:pStyle w:val="Sansinterligne"/>
      <w:rPr>
        <w:i/>
        <w:color w:val="941651"/>
      </w:rPr>
    </w:pPr>
    <w:r>
      <w:rPr>
        <w:i/>
        <w:color w:val="941651"/>
      </w:rPr>
      <w:t xml:space="preserve">     </w:t>
    </w:r>
    <w:hyperlink r:id="rId2" w:history="1">
      <w:r w:rsidRPr="006822B0">
        <w:rPr>
          <w:rStyle w:val="Lienhypertexte"/>
          <w:i/>
          <w:color w:val="941651"/>
        </w:rPr>
        <w:t>Lamaisondubienetrebearnaise.e-monsite.com</w:t>
      </w:r>
    </w:hyperlink>
  </w:p>
  <w:p w14:paraId="70629490" w14:textId="77777777" w:rsidR="006822B0" w:rsidRPr="006822B0" w:rsidRDefault="006822B0" w:rsidP="00311D4F">
    <w:pPr>
      <w:pStyle w:val="Sansinterligne"/>
      <w:rPr>
        <w:i/>
        <w:color w:val="94165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36131811">
    <w:abstractNumId w:val="11"/>
  </w:num>
  <w:num w:numId="2" w16cid:durableId="1076707697">
    <w:abstractNumId w:val="7"/>
  </w:num>
  <w:num w:numId="3" w16cid:durableId="1321619483">
    <w:abstractNumId w:val="15"/>
  </w:num>
  <w:num w:numId="4" w16cid:durableId="1565018907">
    <w:abstractNumId w:val="12"/>
  </w:num>
  <w:num w:numId="5" w16cid:durableId="314842014">
    <w:abstractNumId w:val="13"/>
  </w:num>
  <w:num w:numId="6" w16cid:durableId="1849709046">
    <w:abstractNumId w:val="19"/>
  </w:num>
  <w:num w:numId="7" w16cid:durableId="2142113256">
    <w:abstractNumId w:val="6"/>
  </w:num>
  <w:num w:numId="8" w16cid:durableId="1711219597">
    <w:abstractNumId w:val="10"/>
  </w:num>
  <w:num w:numId="9" w16cid:durableId="2132936757">
    <w:abstractNumId w:val="17"/>
  </w:num>
  <w:num w:numId="10" w16cid:durableId="1999309870">
    <w:abstractNumId w:val="1"/>
  </w:num>
  <w:num w:numId="11" w16cid:durableId="1410614234">
    <w:abstractNumId w:val="5"/>
  </w:num>
  <w:num w:numId="12" w16cid:durableId="1597248934">
    <w:abstractNumId w:val="0"/>
  </w:num>
  <w:num w:numId="13" w16cid:durableId="1957634455">
    <w:abstractNumId w:val="2"/>
  </w:num>
  <w:num w:numId="14" w16cid:durableId="649137124">
    <w:abstractNumId w:val="9"/>
  </w:num>
  <w:num w:numId="15" w16cid:durableId="62723442">
    <w:abstractNumId w:val="8"/>
  </w:num>
  <w:num w:numId="16" w16cid:durableId="1557204523">
    <w:abstractNumId w:val="16"/>
  </w:num>
  <w:num w:numId="17" w16cid:durableId="1061947148">
    <w:abstractNumId w:val="3"/>
  </w:num>
  <w:num w:numId="18" w16cid:durableId="1412393357">
    <w:abstractNumId w:val="21"/>
  </w:num>
  <w:num w:numId="19" w16cid:durableId="132910683">
    <w:abstractNumId w:val="18"/>
  </w:num>
  <w:num w:numId="20" w16cid:durableId="1494444207">
    <w:abstractNumId w:val="14"/>
  </w:num>
  <w:num w:numId="21" w16cid:durableId="1531334388">
    <w:abstractNumId w:val="20"/>
  </w:num>
  <w:num w:numId="22" w16cid:durableId="49349820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removePersonalInformation/>
  <w:removeDateAndTime/>
  <w:doNotDisplayPageBoundaries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47A"/>
    <w:rsid w:val="000034D9"/>
    <w:rsid w:val="000172E5"/>
    <w:rsid w:val="00052382"/>
    <w:rsid w:val="0006568A"/>
    <w:rsid w:val="00076F0F"/>
    <w:rsid w:val="00077181"/>
    <w:rsid w:val="00084253"/>
    <w:rsid w:val="000D0D83"/>
    <w:rsid w:val="000D1F49"/>
    <w:rsid w:val="001036CE"/>
    <w:rsid w:val="001727CA"/>
    <w:rsid w:val="001A715A"/>
    <w:rsid w:val="001B347A"/>
    <w:rsid w:val="001B663D"/>
    <w:rsid w:val="002164B2"/>
    <w:rsid w:val="00232122"/>
    <w:rsid w:val="00285D40"/>
    <w:rsid w:val="002C56E6"/>
    <w:rsid w:val="002D568A"/>
    <w:rsid w:val="002E46DE"/>
    <w:rsid w:val="00311D4F"/>
    <w:rsid w:val="00344849"/>
    <w:rsid w:val="00361E11"/>
    <w:rsid w:val="003F0847"/>
    <w:rsid w:val="0040090B"/>
    <w:rsid w:val="00407BA5"/>
    <w:rsid w:val="0046302A"/>
    <w:rsid w:val="00487D2D"/>
    <w:rsid w:val="004D5D62"/>
    <w:rsid w:val="005112D0"/>
    <w:rsid w:val="00577E06"/>
    <w:rsid w:val="00583334"/>
    <w:rsid w:val="005A3BF7"/>
    <w:rsid w:val="005C3E56"/>
    <w:rsid w:val="005F2035"/>
    <w:rsid w:val="005F7990"/>
    <w:rsid w:val="006145D8"/>
    <w:rsid w:val="00615005"/>
    <w:rsid w:val="0063739C"/>
    <w:rsid w:val="006822B0"/>
    <w:rsid w:val="00692469"/>
    <w:rsid w:val="006E4617"/>
    <w:rsid w:val="006F0540"/>
    <w:rsid w:val="006F77FF"/>
    <w:rsid w:val="00705667"/>
    <w:rsid w:val="007147D7"/>
    <w:rsid w:val="00721761"/>
    <w:rsid w:val="00745184"/>
    <w:rsid w:val="0074544C"/>
    <w:rsid w:val="00745E86"/>
    <w:rsid w:val="00770F25"/>
    <w:rsid w:val="00783112"/>
    <w:rsid w:val="007A1FF2"/>
    <w:rsid w:val="007A35A8"/>
    <w:rsid w:val="007B0A85"/>
    <w:rsid w:val="007C3748"/>
    <w:rsid w:val="007C6A52"/>
    <w:rsid w:val="007D63B3"/>
    <w:rsid w:val="007F49CC"/>
    <w:rsid w:val="007F7EB6"/>
    <w:rsid w:val="00801CC7"/>
    <w:rsid w:val="0082043E"/>
    <w:rsid w:val="00835A00"/>
    <w:rsid w:val="00846B76"/>
    <w:rsid w:val="0088580B"/>
    <w:rsid w:val="008E203A"/>
    <w:rsid w:val="008E3378"/>
    <w:rsid w:val="008F16BA"/>
    <w:rsid w:val="0091229C"/>
    <w:rsid w:val="00940E73"/>
    <w:rsid w:val="009642FE"/>
    <w:rsid w:val="0098597D"/>
    <w:rsid w:val="009F619A"/>
    <w:rsid w:val="009F6DDE"/>
    <w:rsid w:val="00A370A8"/>
    <w:rsid w:val="00A63D2C"/>
    <w:rsid w:val="00AA4608"/>
    <w:rsid w:val="00AC61C0"/>
    <w:rsid w:val="00B337A2"/>
    <w:rsid w:val="00B64864"/>
    <w:rsid w:val="00B810E7"/>
    <w:rsid w:val="00BD4753"/>
    <w:rsid w:val="00BD5CB1"/>
    <w:rsid w:val="00BE62EE"/>
    <w:rsid w:val="00C003BA"/>
    <w:rsid w:val="00C27D19"/>
    <w:rsid w:val="00C407D6"/>
    <w:rsid w:val="00C4602F"/>
    <w:rsid w:val="00C46878"/>
    <w:rsid w:val="00C6231D"/>
    <w:rsid w:val="00C646AB"/>
    <w:rsid w:val="00C96F23"/>
    <w:rsid w:val="00CB4A51"/>
    <w:rsid w:val="00CD4532"/>
    <w:rsid w:val="00CD47B0"/>
    <w:rsid w:val="00CE6104"/>
    <w:rsid w:val="00CE7918"/>
    <w:rsid w:val="00D06C3D"/>
    <w:rsid w:val="00D16163"/>
    <w:rsid w:val="00DB3FAD"/>
    <w:rsid w:val="00E07EF3"/>
    <w:rsid w:val="00E204FF"/>
    <w:rsid w:val="00E37163"/>
    <w:rsid w:val="00E61C09"/>
    <w:rsid w:val="00E7498C"/>
    <w:rsid w:val="00E84882"/>
    <w:rsid w:val="00EB3B58"/>
    <w:rsid w:val="00EC7359"/>
    <w:rsid w:val="00EE3054"/>
    <w:rsid w:val="00EE52DA"/>
    <w:rsid w:val="00F00606"/>
    <w:rsid w:val="00F01256"/>
    <w:rsid w:val="00F12965"/>
    <w:rsid w:val="00F2610F"/>
    <w:rsid w:val="00F36FF9"/>
    <w:rsid w:val="00F37152"/>
    <w:rsid w:val="00F523BC"/>
    <w:rsid w:val="00F66548"/>
    <w:rsid w:val="00F8575B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CE9B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6822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lamaisondubienetrebearnaise.e-monsite.com/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RANCOIS/Library/Containers/com.microsoft.Word/Data/Library/Application%20Support/Microsoft/Office/16.0/DTS/Search/%7b9B323781-8B88-CC43-B76C-B5AC58657AD3%7dtf2235964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26F1C0BFF5CC4FBAADF5AB433AD1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EAC942-12B9-8E4F-8920-481AF34EE864}"/>
      </w:docPartPr>
      <w:docPartBody>
        <w:p w:rsidR="009E0055" w:rsidRDefault="00CA0594">
          <w:pPr>
            <w:pStyle w:val="5526F1C0BFF5CC4FBAADF5AB433AD19B"/>
          </w:pPr>
          <w:r w:rsidRPr="00E204FF">
            <w:rPr>
              <w:lang w:bidi="fr-FR"/>
            </w:rPr>
            <w:t>Nom</w:t>
          </w:r>
        </w:p>
      </w:docPartBody>
    </w:docPart>
    <w:docPart>
      <w:docPartPr>
        <w:name w:val="11A7A65B63BF08409686FE019ECA94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715107-948B-E241-A7C5-C4D66A173F4C}"/>
      </w:docPartPr>
      <w:docPartBody>
        <w:p w:rsidR="009E0055" w:rsidRDefault="00CA0594">
          <w:pPr>
            <w:pStyle w:val="11A7A65B63BF08409686FE019ECA94E3"/>
          </w:pPr>
          <w:r w:rsidRPr="00E204FF">
            <w:rPr>
              <w:lang w:bidi="fr-FR"/>
            </w:rPr>
            <w:t>Téléphone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359"/>
    <w:rsid w:val="003B5359"/>
    <w:rsid w:val="00737081"/>
    <w:rsid w:val="009D3F97"/>
    <w:rsid w:val="009E0055"/>
    <w:rsid w:val="00A94D33"/>
    <w:rsid w:val="00CA0594"/>
    <w:rsid w:val="00CF79F6"/>
    <w:rsid w:val="00CF7E28"/>
    <w:rsid w:val="00DF1545"/>
    <w:rsid w:val="00F51AEB"/>
    <w:rsid w:val="00F6080C"/>
    <w:rsid w:val="00FE396B"/>
    <w:rsid w:val="00FF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5526F1C0BFF5CC4FBAADF5AB433AD19B">
    <w:name w:val="5526F1C0BFF5CC4FBAADF5AB433AD19B"/>
  </w:style>
  <w:style w:type="paragraph" w:customStyle="1" w:styleId="11A7A65B63BF08409686FE019ECA94E3">
    <w:name w:val="11A7A65B63BF08409686FE019ECA94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{9B323781-8B88-CC43-B76C-B5AC58657AD3}tf22359646.dotx</Template>
  <TotalTime>0</TotalTime>
  <Pages>4</Pages>
  <Words>281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2021-09-12T17:43:00Z</dcterms:created>
  <dcterms:modified xsi:type="dcterms:W3CDTF">2023-09-07T08:35:00Z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